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20B89" w:rsidRPr="00520B89">
        <w:rPr>
          <w:b/>
          <w:i w:val="0"/>
        </w:rPr>
        <w:t>1</w:t>
      </w:r>
    </w:p>
    <w:p w:rsidR="006F646A" w:rsidRDefault="002108A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20B89" w:rsidRPr="00520B8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Pr="003E478B" w:rsidRDefault="006E5786" w:rsidP="009A0497">
      <w:pPr>
        <w:pStyle w:val="Tekstpodstawowywcity"/>
        <w:spacing w:line="360" w:lineRule="auto"/>
        <w:ind w:firstLine="0"/>
        <w:rPr>
          <w:b/>
        </w:rPr>
      </w:pPr>
      <w:r>
        <w:rPr>
          <w:b/>
        </w:rPr>
        <w:t>Wykonanie wyceny nieruchomości na potrzeby działalności Pionu Skarbu Gminy Urzędu Miejskiego w Śremie w 2013 roku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</w:t>
      </w:r>
      <w:r w:rsidR="003E478B">
        <w:rPr>
          <w:szCs w:val="22"/>
        </w:rPr>
        <w:t>chnicznym oraz osobami zdolnymi</w:t>
      </w:r>
      <w:r w:rsidR="003E478B">
        <w:rPr>
          <w:szCs w:val="22"/>
        </w:rPr>
        <w:br/>
      </w:r>
      <w:r w:rsidRPr="00F25573">
        <w:rPr>
          <w:szCs w:val="22"/>
        </w:rPr>
        <w:t>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6F2" w:rsidRDefault="006D26F2">
      <w:r>
        <w:separator/>
      </w:r>
    </w:p>
  </w:endnote>
  <w:endnote w:type="continuationSeparator" w:id="0">
    <w:p w:rsidR="006D26F2" w:rsidRDefault="006D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108A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7DAE4E" wp14:editId="6394AF8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B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E6B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6BC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6F2" w:rsidRDefault="006D26F2">
      <w:r>
        <w:separator/>
      </w:r>
    </w:p>
  </w:footnote>
  <w:footnote w:type="continuationSeparator" w:id="0">
    <w:p w:rsidR="006D26F2" w:rsidRDefault="006D26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B89" w:rsidRDefault="00520B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B89" w:rsidRDefault="00520B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B89" w:rsidRDefault="00520B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B89"/>
    <w:rsid w:val="000210D2"/>
    <w:rsid w:val="000A5EC4"/>
    <w:rsid w:val="001E6BCA"/>
    <w:rsid w:val="002108A5"/>
    <w:rsid w:val="00212828"/>
    <w:rsid w:val="002162CB"/>
    <w:rsid w:val="00271E63"/>
    <w:rsid w:val="00280712"/>
    <w:rsid w:val="002A7C88"/>
    <w:rsid w:val="002E036E"/>
    <w:rsid w:val="003E478B"/>
    <w:rsid w:val="004B4F3F"/>
    <w:rsid w:val="004D3908"/>
    <w:rsid w:val="004F2D10"/>
    <w:rsid w:val="00520B89"/>
    <w:rsid w:val="00563D50"/>
    <w:rsid w:val="00565481"/>
    <w:rsid w:val="005778E6"/>
    <w:rsid w:val="00586A2A"/>
    <w:rsid w:val="005D5E0B"/>
    <w:rsid w:val="00616A00"/>
    <w:rsid w:val="00695AE8"/>
    <w:rsid w:val="006D26F2"/>
    <w:rsid w:val="006E5786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A2EA4"/>
    <w:rsid w:val="00B52793"/>
    <w:rsid w:val="00B66E6C"/>
    <w:rsid w:val="00B84DF0"/>
    <w:rsid w:val="00BF2504"/>
    <w:rsid w:val="00C17AA6"/>
    <w:rsid w:val="00CA3550"/>
    <w:rsid w:val="00CB3539"/>
    <w:rsid w:val="00CB4C9A"/>
    <w:rsid w:val="00CE4A4B"/>
    <w:rsid w:val="00D23A0C"/>
    <w:rsid w:val="00D30B74"/>
    <w:rsid w:val="00F00EE7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Slawek</dc:creator>
  <cp:lastModifiedBy>Bartosz Edwarczyk</cp:lastModifiedBy>
  <cp:revision>7</cp:revision>
  <cp:lastPrinted>2012-12-13T12:18:00Z</cp:lastPrinted>
  <dcterms:created xsi:type="dcterms:W3CDTF">2012-08-08T11:45:00Z</dcterms:created>
  <dcterms:modified xsi:type="dcterms:W3CDTF">2012-12-13T12:19:00Z</dcterms:modified>
</cp:coreProperties>
</file>