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C0E8E" w:rsidRPr="004C0E8E">
        <w:rPr>
          <w:b/>
          <w:i w:val="0"/>
        </w:rPr>
        <w:t>2</w:t>
      </w:r>
    </w:p>
    <w:p w:rsidR="00CB6204" w:rsidRDefault="0010559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C0E8E" w:rsidRPr="004C0E8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C0E8E" w:rsidP="009A21D7">
      <w:pPr>
        <w:pStyle w:val="Tekstpodstawowywcity"/>
        <w:spacing w:line="360" w:lineRule="auto"/>
        <w:ind w:firstLine="0"/>
      </w:pPr>
      <w:r w:rsidRPr="004C0E8E">
        <w:rPr>
          <w:b/>
        </w:rPr>
        <w:t>Modernizacja dróg z wyłączeniem dróg o nawierzchni asfaltowej na terenach miasta i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EF0" w:rsidRDefault="00DA3EF0">
      <w:r>
        <w:separator/>
      </w:r>
    </w:p>
  </w:endnote>
  <w:endnote w:type="continuationSeparator" w:id="0">
    <w:p w:rsidR="00DA3EF0" w:rsidRDefault="00DA3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0559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105594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105594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E8E" w:rsidRDefault="004C0E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EF0" w:rsidRDefault="00DA3EF0">
      <w:r>
        <w:separator/>
      </w:r>
    </w:p>
  </w:footnote>
  <w:footnote w:type="continuationSeparator" w:id="0">
    <w:p w:rsidR="00DA3EF0" w:rsidRDefault="00DA3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E8E" w:rsidRDefault="004C0E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E8E" w:rsidRDefault="004C0E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E8E" w:rsidRDefault="004C0E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BCC"/>
    <w:rsid w:val="00105594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0E8E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C7226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A3EF0"/>
    <w:rsid w:val="00DC0BCC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2013-01-22T12:01:00Z</dcterms:created>
  <dcterms:modified xsi:type="dcterms:W3CDTF">2013-01-22T12:01:00Z</dcterms:modified>
</cp:coreProperties>
</file>