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B2F2B" w:rsidRPr="00DB2F2B">
        <w:rPr>
          <w:b/>
          <w:i w:val="0"/>
        </w:rPr>
        <w:t>1</w:t>
      </w:r>
    </w:p>
    <w:p w:rsidR="006F646A" w:rsidRDefault="008B1E9D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B2F2B" w:rsidRPr="00DB2F2B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DB2F2B" w:rsidRPr="00DB2F2B">
        <w:rPr>
          <w:b/>
        </w:rPr>
        <w:t>Modernizacja dróg asfaltowych na terenach miasta i gminy Śrem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B5D" w:rsidRDefault="00786B5D">
      <w:r>
        <w:separator/>
      </w:r>
    </w:p>
  </w:endnote>
  <w:endnote w:type="continuationSeparator" w:id="0">
    <w:p w:rsidR="00786B5D" w:rsidRDefault="00786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8B1E9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2F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2F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C19B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B5D" w:rsidRDefault="00786B5D">
      <w:r>
        <w:separator/>
      </w:r>
    </w:p>
  </w:footnote>
  <w:footnote w:type="continuationSeparator" w:id="0">
    <w:p w:rsidR="00786B5D" w:rsidRDefault="00786B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F2B" w:rsidRDefault="00DB2F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F2B" w:rsidRDefault="00DB2F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F2B" w:rsidRDefault="00DB2F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B9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6B5D"/>
    <w:rsid w:val="007D7B59"/>
    <w:rsid w:val="00882B1D"/>
    <w:rsid w:val="008B1E9D"/>
    <w:rsid w:val="008C19B9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10844"/>
    <w:rsid w:val="00D23A0C"/>
    <w:rsid w:val="00D30B74"/>
    <w:rsid w:val="00DB2F2B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2013-01-22T10:45:00Z</dcterms:created>
  <dcterms:modified xsi:type="dcterms:W3CDTF">2013-01-22T10:45:00Z</dcterms:modified>
</cp:coreProperties>
</file>