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D60B6">
      <w:pPr>
        <w:spacing w:before="360"/>
        <w:rPr>
          <w:b/>
          <w:bCs/>
        </w:rPr>
      </w:pPr>
      <w:r w:rsidRPr="00CD60B6">
        <w:rPr>
          <w:b/>
          <w:bCs/>
        </w:rPr>
        <w:t>Gmina Śrem</w:t>
      </w:r>
    </w:p>
    <w:p w:rsidR="0033076C" w:rsidRDefault="00CD60B6">
      <w:pPr>
        <w:rPr>
          <w:b/>
          <w:bCs/>
        </w:rPr>
      </w:pPr>
      <w:r w:rsidRPr="00CD60B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D60B6">
        <w:rPr>
          <w:b/>
          <w:bCs/>
        </w:rPr>
        <w:t>1</w:t>
      </w:r>
    </w:p>
    <w:p w:rsidR="0033076C" w:rsidRDefault="00CD60B6">
      <w:pPr>
        <w:rPr>
          <w:b/>
          <w:bCs/>
        </w:rPr>
      </w:pPr>
      <w:r w:rsidRPr="00CD60B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D60B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D60B6" w:rsidRPr="00CD60B6">
        <w:rPr>
          <w:b/>
          <w:bCs/>
        </w:rPr>
        <w:t>ZP.271.65.2012.BSL/3</w:t>
      </w:r>
      <w:r>
        <w:tab/>
        <w:t xml:space="preserve"> </w:t>
      </w:r>
      <w:r w:rsidR="00CD60B6" w:rsidRPr="00CD60B6">
        <w:t>Śrem</w:t>
      </w:r>
      <w:r>
        <w:t xml:space="preserve"> dnia: </w:t>
      </w:r>
      <w:r w:rsidR="00CD60B6" w:rsidRPr="00CD60B6">
        <w:t>2012-12-11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CD60B6" w:rsidRPr="00CD60B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D60B6">
      <w:pPr>
        <w:spacing w:before="120" w:after="120"/>
        <w:jc w:val="center"/>
        <w:rPr>
          <w:b/>
        </w:rPr>
      </w:pPr>
      <w:r w:rsidRPr="00CD60B6">
        <w:rPr>
          <w:b/>
        </w:rPr>
        <w:t>Zarządzanie gminnymi obiektami sportu i rekreacji oraz budynkami oświatowymi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D60B6" w:rsidTr="003B301B">
        <w:trPr>
          <w:cantSplit/>
        </w:trPr>
        <w:tc>
          <w:tcPr>
            <w:tcW w:w="9210" w:type="dxa"/>
          </w:tcPr>
          <w:p w:rsidR="00CD60B6" w:rsidRDefault="00CD60B6" w:rsidP="003B301B">
            <w:pPr>
              <w:spacing w:line="360" w:lineRule="auto"/>
              <w:ind w:firstLine="284"/>
              <w:jc w:val="both"/>
              <w:rPr>
                <w:b/>
              </w:rPr>
            </w:pPr>
            <w:r w:rsidRPr="00CD60B6">
              <w:rPr>
                <w:b/>
              </w:rPr>
              <w:t>Zarządzanie nieruchomościami TWÓJ DOM I OGRÓD</w:t>
            </w:r>
            <w:r w:rsidR="00834CFA">
              <w:rPr>
                <w:b/>
              </w:rPr>
              <w:t xml:space="preserve"> Stanisław Kubisiak</w:t>
            </w:r>
          </w:p>
          <w:p w:rsidR="00CD60B6" w:rsidRDefault="00CD60B6" w:rsidP="003B301B">
            <w:pPr>
              <w:spacing w:line="360" w:lineRule="auto"/>
              <w:ind w:firstLine="284"/>
              <w:jc w:val="both"/>
              <w:rPr>
                <w:b/>
              </w:rPr>
            </w:pPr>
            <w:r w:rsidRPr="00CD60B6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CD60B6">
              <w:rPr>
                <w:b/>
              </w:rPr>
              <w:t>14</w:t>
            </w:r>
          </w:p>
          <w:p w:rsidR="00CD60B6" w:rsidRDefault="00CD60B6" w:rsidP="003B301B">
            <w:pPr>
              <w:spacing w:line="360" w:lineRule="auto"/>
              <w:ind w:firstLine="284"/>
              <w:jc w:val="both"/>
              <w:rPr>
                <w:b/>
              </w:rPr>
            </w:pPr>
            <w:r w:rsidRPr="00CD60B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D60B6">
              <w:rPr>
                <w:b/>
              </w:rPr>
              <w:t>Śrem</w:t>
            </w:r>
          </w:p>
          <w:p w:rsidR="00CD60B6" w:rsidRDefault="00CD60B6" w:rsidP="003B301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D60B6" w:rsidRDefault="00CD60B6" w:rsidP="003B301B">
            <w:pPr>
              <w:spacing w:line="360" w:lineRule="auto"/>
              <w:ind w:firstLine="284"/>
              <w:jc w:val="both"/>
              <w:rPr>
                <w:b/>
              </w:rPr>
            </w:pPr>
            <w:r w:rsidRPr="00CD60B6">
              <w:t>Zarządzanie gminnymi obiektami sportu i rekreacji oraz zasobem nieruchomości oświatowych</w:t>
            </w:r>
            <w:r>
              <w:t xml:space="preserve"> za cenę </w:t>
            </w:r>
            <w:r w:rsidRPr="00CD60B6">
              <w:rPr>
                <w:b/>
              </w:rPr>
              <w:t>159 570.40 zł</w:t>
            </w:r>
          </w:p>
          <w:p w:rsidR="00CD60B6" w:rsidRDefault="00CD60B6" w:rsidP="003B301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D60B6" w:rsidRDefault="00CD60B6" w:rsidP="003B301B">
            <w:pPr>
              <w:spacing w:line="360" w:lineRule="auto"/>
              <w:ind w:firstLine="284"/>
              <w:jc w:val="both"/>
            </w:pPr>
            <w:r w:rsidRPr="00CD60B6">
              <w:t>oferta najkorzystniejsza cenowo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D60B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D60B6" w:rsidRPr="005811DF" w:rsidTr="003B301B">
        <w:tc>
          <w:tcPr>
            <w:tcW w:w="540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Zarządzanie nieruchomościami TWÓJ DOM I OGRÓD</w:t>
            </w:r>
          </w:p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D60B6" w:rsidRPr="005811DF" w:rsidTr="003B301B">
        <w:tc>
          <w:tcPr>
            <w:tcW w:w="540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Śremski Sport sp. z o.o.</w:t>
            </w:r>
          </w:p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D60B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sz w:val="18"/>
                <w:szCs w:val="18"/>
              </w:rPr>
              <w:t xml:space="preserve">  91,16</w:t>
            </w:r>
          </w:p>
        </w:tc>
        <w:tc>
          <w:tcPr>
            <w:tcW w:w="771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D60B6" w:rsidRPr="005811DF" w:rsidRDefault="00CD60B6" w:rsidP="003B30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0B6">
              <w:rPr>
                <w:rFonts w:ascii="Times New Roman" w:hAnsi="Times New Roman" w:cs="Times New Roman"/>
                <w:sz w:val="18"/>
                <w:szCs w:val="18"/>
              </w:rPr>
              <w:t xml:space="preserve">  91,16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D60B6">
        <w:t xml:space="preserve"> </w:t>
      </w:r>
      <w:r w:rsidR="00CD60B6" w:rsidRPr="0012155B">
        <w:t>nie krótszym niż 10 dni od dnia przesłania niniejszego zawiadomienia o wyborze najkorzystniejszej oferty</w:t>
      </w:r>
      <w:r w:rsidR="00CD60B6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D60B6">
      <w:pPr>
        <w:spacing w:before="120" w:after="120"/>
        <w:ind w:left="4680"/>
        <w:jc w:val="center"/>
        <w:rPr>
          <w:bCs/>
          <w:vertAlign w:val="superscript"/>
        </w:rPr>
      </w:pPr>
      <w:r w:rsidRPr="00CD60B6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CD60B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B26" w:rsidRDefault="00BF5B26">
      <w:r>
        <w:separator/>
      </w:r>
    </w:p>
  </w:endnote>
  <w:endnote w:type="continuationSeparator" w:id="0">
    <w:p w:rsidR="00BF5B26" w:rsidRDefault="00BF5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0B6" w:rsidRDefault="00CD60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0B3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0B3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0B6" w:rsidRDefault="00CD60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B26" w:rsidRDefault="00BF5B26">
      <w:r>
        <w:separator/>
      </w:r>
    </w:p>
  </w:footnote>
  <w:footnote w:type="continuationSeparator" w:id="0">
    <w:p w:rsidR="00BF5B26" w:rsidRDefault="00BF5B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0B6" w:rsidRDefault="00CD60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0B6" w:rsidRDefault="00CD60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0B6" w:rsidRDefault="00CD60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052"/>
    <w:rsid w:val="00034F15"/>
    <w:rsid w:val="000B6515"/>
    <w:rsid w:val="000D1E6C"/>
    <w:rsid w:val="000D6259"/>
    <w:rsid w:val="001F67FA"/>
    <w:rsid w:val="00213052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34CFA"/>
    <w:rsid w:val="008C0372"/>
    <w:rsid w:val="00917FEB"/>
    <w:rsid w:val="00953D9A"/>
    <w:rsid w:val="009F0B38"/>
    <w:rsid w:val="00AD5B8D"/>
    <w:rsid w:val="00AE6513"/>
    <w:rsid w:val="00B37924"/>
    <w:rsid w:val="00BA1245"/>
    <w:rsid w:val="00BF5B26"/>
    <w:rsid w:val="00CD60B6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2012-12-11T12:03:00Z</dcterms:created>
  <dcterms:modified xsi:type="dcterms:W3CDTF">2012-12-11T12:03:00Z</dcterms:modified>
</cp:coreProperties>
</file>