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C50B6D">
      <w:pPr>
        <w:spacing w:before="360"/>
        <w:rPr>
          <w:b/>
          <w:bCs/>
        </w:rPr>
      </w:pPr>
      <w:r w:rsidRPr="00C50B6D">
        <w:rPr>
          <w:b/>
          <w:bCs/>
        </w:rPr>
        <w:t>Gmina Śrem</w:t>
      </w:r>
    </w:p>
    <w:p w:rsidR="0033076C" w:rsidRDefault="00C50B6D">
      <w:pPr>
        <w:rPr>
          <w:b/>
          <w:bCs/>
        </w:rPr>
      </w:pPr>
      <w:r w:rsidRPr="00C50B6D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C50B6D">
        <w:rPr>
          <w:b/>
          <w:bCs/>
        </w:rPr>
        <w:t>1</w:t>
      </w:r>
    </w:p>
    <w:p w:rsidR="0033076C" w:rsidRDefault="00C50B6D">
      <w:pPr>
        <w:rPr>
          <w:b/>
          <w:bCs/>
        </w:rPr>
      </w:pPr>
      <w:r w:rsidRPr="00C50B6D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C50B6D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C50B6D" w:rsidRPr="00C50B6D">
        <w:rPr>
          <w:b/>
          <w:bCs/>
        </w:rPr>
        <w:t>ZP.271.27.2012.BSL/4</w:t>
      </w:r>
      <w:r>
        <w:tab/>
        <w:t xml:space="preserve"> </w:t>
      </w:r>
      <w:r w:rsidR="00C50B6D" w:rsidRPr="00C50B6D">
        <w:t>Śrem</w:t>
      </w:r>
      <w:r>
        <w:t xml:space="preserve"> dnia: </w:t>
      </w:r>
      <w:r w:rsidR="00C50B6D" w:rsidRPr="00C50B6D">
        <w:t>2012-12-10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C50B6D" w:rsidRPr="00C50B6D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C50B6D">
      <w:pPr>
        <w:spacing w:before="120" w:after="120"/>
        <w:jc w:val="center"/>
        <w:rPr>
          <w:b/>
        </w:rPr>
      </w:pPr>
      <w:r w:rsidRPr="00C50B6D">
        <w:rPr>
          <w:b/>
        </w:rPr>
        <w:t>Zorganizowanie i zarządzanie Strefami Płatnego Parkowania.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50B6D" w:rsidTr="00CC424C">
        <w:trPr>
          <w:cantSplit/>
        </w:trPr>
        <w:tc>
          <w:tcPr>
            <w:tcW w:w="9210" w:type="dxa"/>
          </w:tcPr>
          <w:p w:rsidR="00C50B6D" w:rsidRDefault="00C50B6D" w:rsidP="00CC424C">
            <w:pPr>
              <w:spacing w:line="360" w:lineRule="auto"/>
              <w:ind w:firstLine="284"/>
              <w:jc w:val="both"/>
              <w:rPr>
                <w:b/>
              </w:rPr>
            </w:pPr>
            <w:r w:rsidRPr="00C50B6D">
              <w:rPr>
                <w:b/>
              </w:rPr>
              <w:t>Projekt Parking sp. z o.o.</w:t>
            </w:r>
          </w:p>
          <w:p w:rsidR="00C50B6D" w:rsidRDefault="00C50B6D" w:rsidP="00CC424C">
            <w:pPr>
              <w:spacing w:line="360" w:lineRule="auto"/>
              <w:ind w:firstLine="284"/>
              <w:jc w:val="both"/>
              <w:rPr>
                <w:b/>
              </w:rPr>
            </w:pPr>
            <w:r w:rsidRPr="00C50B6D">
              <w:rPr>
                <w:b/>
              </w:rPr>
              <w:t>Nektarowa</w:t>
            </w:r>
            <w:r>
              <w:rPr>
                <w:b/>
              </w:rPr>
              <w:t xml:space="preserve"> </w:t>
            </w:r>
            <w:r w:rsidRPr="00C50B6D">
              <w:rPr>
                <w:b/>
              </w:rPr>
              <w:t>11</w:t>
            </w:r>
          </w:p>
          <w:p w:rsidR="00C50B6D" w:rsidRDefault="00C50B6D" w:rsidP="00CC424C">
            <w:pPr>
              <w:spacing w:line="360" w:lineRule="auto"/>
              <w:ind w:firstLine="284"/>
              <w:jc w:val="both"/>
              <w:rPr>
                <w:b/>
              </w:rPr>
            </w:pPr>
            <w:r w:rsidRPr="00C50B6D">
              <w:rPr>
                <w:b/>
              </w:rPr>
              <w:t>62-002</w:t>
            </w:r>
            <w:r>
              <w:rPr>
                <w:b/>
              </w:rPr>
              <w:t xml:space="preserve"> </w:t>
            </w:r>
            <w:r w:rsidRPr="00C50B6D">
              <w:rPr>
                <w:b/>
              </w:rPr>
              <w:t>Suchy Las</w:t>
            </w:r>
          </w:p>
          <w:p w:rsidR="00C50B6D" w:rsidRDefault="00C50B6D" w:rsidP="00CC424C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50B6D" w:rsidRDefault="00C50B6D" w:rsidP="00CC424C">
            <w:pPr>
              <w:spacing w:line="360" w:lineRule="auto"/>
              <w:ind w:firstLine="284"/>
              <w:jc w:val="both"/>
              <w:rPr>
                <w:b/>
              </w:rPr>
            </w:pPr>
            <w:r w:rsidRPr="00C50B6D">
              <w:t>Zorganizowanie i zarządzanie Strefami Płatnego Parkowania.</w:t>
            </w:r>
            <w:r>
              <w:t xml:space="preserve"> za cenę </w:t>
            </w:r>
            <w:r w:rsidRPr="00C50B6D">
              <w:rPr>
                <w:b/>
              </w:rPr>
              <w:t xml:space="preserve">89.00 </w:t>
            </w:r>
            <w:r w:rsidR="008B23DA">
              <w:rPr>
                <w:b/>
              </w:rPr>
              <w:t>% prowizji z wpływów</w:t>
            </w:r>
            <w:bookmarkStart w:id="0" w:name="_GoBack"/>
            <w:bookmarkEnd w:id="0"/>
          </w:p>
          <w:p w:rsidR="00C50B6D" w:rsidRDefault="00C50B6D" w:rsidP="00CC424C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50B6D" w:rsidRDefault="00C50B6D" w:rsidP="00CC424C">
            <w:pPr>
              <w:spacing w:line="360" w:lineRule="auto"/>
              <w:ind w:firstLine="284"/>
              <w:jc w:val="both"/>
            </w:pPr>
            <w:r w:rsidRPr="00C50B6D">
              <w:t>oferta korzystna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C50B6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0B6D">
              <w:rPr>
                <w:rFonts w:ascii="Times New Roman" w:hAnsi="Times New Roman" w:cs="Times New Roman"/>
                <w:sz w:val="18"/>
                <w:szCs w:val="18"/>
              </w:rPr>
              <w:t>wartość prowizji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50B6D" w:rsidRPr="005811DF" w:rsidTr="00CC424C">
        <w:tc>
          <w:tcPr>
            <w:tcW w:w="540" w:type="dxa"/>
            <w:vAlign w:val="center"/>
          </w:tcPr>
          <w:p w:rsidR="00C50B6D" w:rsidRPr="005811DF" w:rsidRDefault="00C50B6D" w:rsidP="00CC4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0B6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50B6D" w:rsidRPr="005811DF" w:rsidRDefault="00C50B6D" w:rsidP="00CC424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50B6D">
              <w:rPr>
                <w:rFonts w:ascii="Times New Roman" w:hAnsi="Times New Roman" w:cs="Times New Roman"/>
                <w:bCs/>
                <w:sz w:val="18"/>
                <w:szCs w:val="18"/>
              </w:rPr>
              <w:t>Projekt Parking sp. z o.o.</w:t>
            </w:r>
          </w:p>
          <w:p w:rsidR="00C50B6D" w:rsidRPr="005811DF" w:rsidRDefault="00C50B6D" w:rsidP="00CC424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50B6D">
              <w:rPr>
                <w:rFonts w:ascii="Times New Roman" w:hAnsi="Times New Roman" w:cs="Times New Roman"/>
                <w:bCs/>
                <w:sz w:val="18"/>
                <w:szCs w:val="18"/>
              </w:rPr>
              <w:t>Nektarowa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50B6D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50B6D" w:rsidRPr="005811DF" w:rsidRDefault="00C50B6D" w:rsidP="00CC424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50B6D">
              <w:rPr>
                <w:rFonts w:ascii="Times New Roman" w:hAnsi="Times New Roman" w:cs="Times New Roman"/>
                <w:bCs/>
                <w:sz w:val="18"/>
                <w:szCs w:val="18"/>
              </w:rPr>
              <w:t>62-002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50B6D">
              <w:rPr>
                <w:rFonts w:ascii="Times New Roman" w:hAnsi="Times New Roman" w:cs="Times New Roman"/>
                <w:bCs/>
                <w:sz w:val="18"/>
                <w:szCs w:val="18"/>
              </w:rPr>
              <w:t>Suchy Las</w:t>
            </w:r>
          </w:p>
          <w:p w:rsidR="00C50B6D" w:rsidRPr="005811DF" w:rsidRDefault="00C50B6D" w:rsidP="00CC4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50B6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50B6D" w:rsidRPr="005811DF" w:rsidRDefault="00C50B6D" w:rsidP="00CC4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0B6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C50B6D" w:rsidRPr="005811DF" w:rsidRDefault="00C50B6D" w:rsidP="00CC4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50B6D" w:rsidRPr="005811DF" w:rsidRDefault="00C50B6D" w:rsidP="00CC4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50B6D" w:rsidRPr="005811DF" w:rsidRDefault="00C50B6D" w:rsidP="00CC4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50B6D" w:rsidRPr="005811DF" w:rsidRDefault="00C50B6D" w:rsidP="00CC4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50B6D" w:rsidRPr="005811DF" w:rsidRDefault="00C50B6D" w:rsidP="00CC4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50B6D" w:rsidRPr="005811DF" w:rsidRDefault="00C50B6D" w:rsidP="00CC4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50B6D" w:rsidRPr="005811DF" w:rsidRDefault="00C50B6D" w:rsidP="00CC424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0B6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C50B6D">
        <w:t xml:space="preserve"> </w:t>
      </w:r>
      <w:r w:rsidR="00C50B6D" w:rsidRPr="0012155B">
        <w:t>nie krótszym niż 10 dni od dnia przesłania niniejszego zawiadomienia o wyborze najkorzystniejszej oferty</w:t>
      </w:r>
      <w:r w:rsidR="00C50B6D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lastRenderedPageBreak/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C50B6D">
      <w:pPr>
        <w:spacing w:before="120" w:after="120"/>
        <w:ind w:left="4680"/>
        <w:jc w:val="center"/>
        <w:rPr>
          <w:bCs/>
          <w:vertAlign w:val="superscript"/>
        </w:rPr>
      </w:pPr>
      <w:r w:rsidRPr="00C50B6D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C50B6D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166" w:rsidRDefault="001D3166">
      <w:r>
        <w:separator/>
      </w:r>
    </w:p>
  </w:endnote>
  <w:endnote w:type="continuationSeparator" w:id="0">
    <w:p w:rsidR="001D3166" w:rsidRDefault="001D3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B6D" w:rsidRDefault="00C50B6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53844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384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B6D" w:rsidRDefault="00C50B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166" w:rsidRDefault="001D3166">
      <w:r>
        <w:separator/>
      </w:r>
    </w:p>
  </w:footnote>
  <w:footnote w:type="continuationSeparator" w:id="0">
    <w:p w:rsidR="001D3166" w:rsidRDefault="001D31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B6D" w:rsidRDefault="00C50B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B6D" w:rsidRDefault="00C50B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B6D" w:rsidRDefault="00C50B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9F6"/>
    <w:rsid w:val="00034F15"/>
    <w:rsid w:val="000B6515"/>
    <w:rsid w:val="000D1E6C"/>
    <w:rsid w:val="000D6259"/>
    <w:rsid w:val="001D3166"/>
    <w:rsid w:val="001F67FA"/>
    <w:rsid w:val="002371E6"/>
    <w:rsid w:val="00251690"/>
    <w:rsid w:val="00264408"/>
    <w:rsid w:val="002F587A"/>
    <w:rsid w:val="0033076C"/>
    <w:rsid w:val="003C27EC"/>
    <w:rsid w:val="004B5777"/>
    <w:rsid w:val="004B59F6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B23DA"/>
    <w:rsid w:val="008C0372"/>
    <w:rsid w:val="00917FEB"/>
    <w:rsid w:val="00953D9A"/>
    <w:rsid w:val="009E18A3"/>
    <w:rsid w:val="00AD5B8D"/>
    <w:rsid w:val="00AE6513"/>
    <w:rsid w:val="00B37924"/>
    <w:rsid w:val="00BA1245"/>
    <w:rsid w:val="00C50B6D"/>
    <w:rsid w:val="00D03EB3"/>
    <w:rsid w:val="00D26C67"/>
    <w:rsid w:val="00D5181E"/>
    <w:rsid w:val="00D53844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2012-12-10T12:23:00Z</dcterms:created>
  <dcterms:modified xsi:type="dcterms:W3CDTF">2012-12-10T12:23:00Z</dcterms:modified>
</cp:coreProperties>
</file>