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B4F89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9D14C2">
      <w:pPr>
        <w:ind w:firstLine="3969"/>
        <w:rPr>
          <w:b/>
        </w:rPr>
      </w:pPr>
      <w:r w:rsidRPr="009D14C2">
        <w:rPr>
          <w:b/>
        </w:rPr>
        <w:t>Gmina Śrem</w:t>
      </w:r>
    </w:p>
    <w:p w:rsidR="00E54E5A" w:rsidRDefault="009D14C2">
      <w:pPr>
        <w:ind w:left="3969"/>
        <w:rPr>
          <w:b/>
        </w:rPr>
      </w:pPr>
      <w:r w:rsidRPr="009D14C2">
        <w:rPr>
          <w:b/>
        </w:rPr>
        <w:t>Plac 20 Października</w:t>
      </w:r>
      <w:r w:rsidR="00E54E5A">
        <w:rPr>
          <w:b/>
        </w:rPr>
        <w:t xml:space="preserve"> </w:t>
      </w:r>
      <w:r w:rsidRPr="009D14C2">
        <w:rPr>
          <w:b/>
        </w:rPr>
        <w:t>1</w:t>
      </w:r>
    </w:p>
    <w:p w:rsidR="00E54E5A" w:rsidRDefault="009D14C2">
      <w:pPr>
        <w:ind w:firstLine="3969"/>
        <w:rPr>
          <w:b/>
        </w:rPr>
      </w:pPr>
      <w:r w:rsidRPr="009D14C2">
        <w:rPr>
          <w:b/>
        </w:rPr>
        <w:t>63-100</w:t>
      </w:r>
      <w:r w:rsidR="00E54E5A">
        <w:rPr>
          <w:b/>
        </w:rPr>
        <w:t xml:space="preserve"> </w:t>
      </w:r>
      <w:r w:rsidRPr="009D14C2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9D14C2" w:rsidRPr="009D14C2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9D14C2" w:rsidRPr="009D14C2">
        <w:rPr>
          <w:b/>
        </w:rPr>
        <w:t>Zadanie w ramach Gminnego Programu Profilaktyki i Rozwiązywania Problemów Alkoholowych na 2013 rok oraz Gminnego Programu Przeciwdziałania Narkomanii na 2013 rok, polegające na realizacji programów terapeutycznych dla osób uzależnionych od alkoholu i innych ssubstancji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6638E7">
            <w:pPr>
              <w:jc w:val="center"/>
              <w:rPr>
                <w:b/>
              </w:rPr>
            </w:pPr>
            <w:r w:rsidRPr="00306360">
              <w:rPr>
                <w:b/>
              </w:rPr>
              <w:t xml:space="preserve">Zadanie 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9D14C2" w:rsidTr="00526DF1">
        <w:tc>
          <w:tcPr>
            <w:tcW w:w="1620" w:type="dxa"/>
          </w:tcPr>
          <w:p w:rsidR="009D14C2" w:rsidRDefault="009D14C2" w:rsidP="00526DF1">
            <w:pPr>
              <w:spacing w:line="360" w:lineRule="auto"/>
              <w:jc w:val="both"/>
            </w:pPr>
            <w:r w:rsidRPr="009D14C2">
              <w:t>1</w:t>
            </w:r>
          </w:p>
        </w:tc>
        <w:tc>
          <w:tcPr>
            <w:tcW w:w="7918" w:type="dxa"/>
          </w:tcPr>
          <w:p w:rsidR="009D14C2" w:rsidRPr="00C57DDD" w:rsidRDefault="009D14C2" w:rsidP="00526DF1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9D14C2">
              <w:t>Zadanie w ramach Gminnego Programu Profilaktyki i Rozwiązywania Problemów Alkoholowych na 2013 rok oraz Gminnego Programu Przeciwdziałania Narkomanii na 2013 rok, polegające na realizacji programów terapeutycznych dla osób uzależnionych od alkoholu i innych substancji psychoaktywnych i ich rodzin oraz dla osób związanych  z przemocą w rodzinie, a także profilaktyki w tym zakresie</w:t>
            </w:r>
          </w:p>
          <w:p w:rsidR="009D14C2" w:rsidRDefault="009D14C2" w:rsidP="00526DF1">
            <w:pPr>
              <w:spacing w:line="360" w:lineRule="auto"/>
              <w:jc w:val="both"/>
            </w:pPr>
            <w:r>
              <w:t>cena (C) za wykonanie zdania wynosi kwotę netto</w:t>
            </w:r>
          </w:p>
          <w:p w:rsidR="009D14C2" w:rsidRDefault="009D14C2" w:rsidP="00526DF1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9D14C2" w:rsidRDefault="009D14C2" w:rsidP="00526DF1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9D14C2" w:rsidRDefault="009D14C2" w:rsidP="00526DF1">
            <w:pPr>
              <w:spacing w:line="360" w:lineRule="auto"/>
              <w:jc w:val="both"/>
            </w:pPr>
            <w:r>
              <w:t>wynosi kwotę brutto</w:t>
            </w:r>
          </w:p>
          <w:p w:rsidR="009D14C2" w:rsidRDefault="009D14C2" w:rsidP="00526DF1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lastRenderedPageBreak/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EA4" w:rsidRDefault="00533EA4">
      <w:r>
        <w:separator/>
      </w:r>
    </w:p>
  </w:endnote>
  <w:endnote w:type="continuationSeparator" w:id="0">
    <w:p w:rsidR="00533EA4" w:rsidRDefault="00533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4C2" w:rsidRDefault="009D14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B4F8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4C2" w:rsidRDefault="009D14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EA4" w:rsidRDefault="00533EA4">
      <w:r>
        <w:separator/>
      </w:r>
    </w:p>
  </w:footnote>
  <w:footnote w:type="continuationSeparator" w:id="0">
    <w:p w:rsidR="00533EA4" w:rsidRDefault="00533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4C2" w:rsidRDefault="009D14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4C2" w:rsidRDefault="009D14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4C2" w:rsidRDefault="009D14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007"/>
    <w:rsid w:val="000F18FA"/>
    <w:rsid w:val="00306360"/>
    <w:rsid w:val="00354AC4"/>
    <w:rsid w:val="00533EA4"/>
    <w:rsid w:val="00637863"/>
    <w:rsid w:val="006638E7"/>
    <w:rsid w:val="006703E0"/>
    <w:rsid w:val="00703495"/>
    <w:rsid w:val="00733F44"/>
    <w:rsid w:val="009B4F89"/>
    <w:rsid w:val="009D14C2"/>
    <w:rsid w:val="00B21345"/>
    <w:rsid w:val="00C33979"/>
    <w:rsid w:val="00C57DDD"/>
    <w:rsid w:val="00C75007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2012-12-06T13:40:00Z</dcterms:created>
  <dcterms:modified xsi:type="dcterms:W3CDTF">2012-12-06T13:40:00Z</dcterms:modified>
</cp:coreProperties>
</file>