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70DD3" w:rsidRPr="00570DD3">
        <w:rPr>
          <w:b/>
          <w:i w:val="0"/>
        </w:rPr>
        <w:t>2</w:t>
      </w:r>
    </w:p>
    <w:p w:rsidR="00CB6204" w:rsidRDefault="00731C1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70DD3" w:rsidRPr="00570DD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70DD3" w:rsidP="009A21D7">
      <w:pPr>
        <w:pStyle w:val="Tekstpodstawowywcity"/>
        <w:spacing w:line="360" w:lineRule="auto"/>
        <w:ind w:firstLine="0"/>
      </w:pPr>
      <w:r w:rsidRPr="00570DD3">
        <w:rPr>
          <w:b/>
        </w:rPr>
        <w:t>Zarządzanie gminnymi obiektami sportu i rekreacji oraz budynkami oświatowymi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3A0" w:rsidRDefault="005C03A0">
      <w:r>
        <w:separator/>
      </w:r>
    </w:p>
  </w:endnote>
  <w:endnote w:type="continuationSeparator" w:id="0">
    <w:p w:rsidR="005C03A0" w:rsidRDefault="005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31C1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376392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376392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DD3" w:rsidRDefault="00570D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3A0" w:rsidRDefault="005C03A0">
      <w:r>
        <w:separator/>
      </w:r>
    </w:p>
  </w:footnote>
  <w:footnote w:type="continuationSeparator" w:id="0">
    <w:p w:rsidR="005C03A0" w:rsidRDefault="005C0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DD3" w:rsidRDefault="00570D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DD3" w:rsidRDefault="00570D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DD3" w:rsidRDefault="00570D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609"/>
    <w:rsid w:val="00111985"/>
    <w:rsid w:val="00157666"/>
    <w:rsid w:val="001614BA"/>
    <w:rsid w:val="002B1E07"/>
    <w:rsid w:val="002C2DE7"/>
    <w:rsid w:val="002D3BDF"/>
    <w:rsid w:val="003024A8"/>
    <w:rsid w:val="00336EEB"/>
    <w:rsid w:val="00376392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70DD3"/>
    <w:rsid w:val="005A5013"/>
    <w:rsid w:val="005C03A0"/>
    <w:rsid w:val="005C3627"/>
    <w:rsid w:val="00611989"/>
    <w:rsid w:val="00664D2F"/>
    <w:rsid w:val="006734F8"/>
    <w:rsid w:val="006B51E7"/>
    <w:rsid w:val="00731C12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81609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953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2012-12-03T12:58:00Z</dcterms:created>
  <dcterms:modified xsi:type="dcterms:W3CDTF">2012-12-03T12:58:00Z</dcterms:modified>
</cp:coreProperties>
</file>