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0B0F" w:rsidRPr="00FD0B0F">
        <w:rPr>
          <w:b/>
          <w:i w:val="0"/>
        </w:rPr>
        <w:t>2</w:t>
      </w:r>
    </w:p>
    <w:p w:rsidR="00CB6204" w:rsidRDefault="00E5746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0B0F" w:rsidRPr="00FD0B0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D0B0F" w:rsidP="009A21D7">
      <w:pPr>
        <w:pStyle w:val="Tekstpodstawowywcity"/>
        <w:spacing w:line="360" w:lineRule="auto"/>
        <w:ind w:firstLine="0"/>
      </w:pPr>
      <w:r w:rsidRPr="00FD0B0F">
        <w:rPr>
          <w:b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9DE" w:rsidRDefault="002C39DE">
      <w:r>
        <w:separator/>
      </w:r>
    </w:p>
  </w:endnote>
  <w:endnote w:type="continuationSeparator" w:id="0">
    <w:p w:rsidR="002C39DE" w:rsidRDefault="002C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74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57463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E57463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F" w:rsidRDefault="00FD0B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9DE" w:rsidRDefault="002C39DE">
      <w:r>
        <w:separator/>
      </w:r>
    </w:p>
  </w:footnote>
  <w:footnote w:type="continuationSeparator" w:id="0">
    <w:p w:rsidR="002C39DE" w:rsidRDefault="002C3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F" w:rsidRDefault="00FD0B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F" w:rsidRDefault="00FD0B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F" w:rsidRDefault="00FD0B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2C1"/>
    <w:rsid w:val="00111985"/>
    <w:rsid w:val="00157666"/>
    <w:rsid w:val="001614BA"/>
    <w:rsid w:val="002B1E07"/>
    <w:rsid w:val="002C2DE7"/>
    <w:rsid w:val="002C39DE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22C1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3ECD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57463"/>
    <w:rsid w:val="00EB5766"/>
    <w:rsid w:val="00EC667E"/>
    <w:rsid w:val="00F46593"/>
    <w:rsid w:val="00F568D6"/>
    <w:rsid w:val="00FD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2012-11-27T06:58:00Z</dcterms:created>
  <dcterms:modified xsi:type="dcterms:W3CDTF">2012-11-27T06:58:00Z</dcterms:modified>
</cp:coreProperties>
</file>