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B02844" w:rsidRPr="00B02844">
        <w:rPr>
          <w:b/>
          <w:i w:val="0"/>
        </w:rPr>
        <w:t>2</w:t>
      </w:r>
    </w:p>
    <w:p w:rsidR="00CB6204" w:rsidRDefault="00FC7096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26035" b="1079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02844" w:rsidRPr="00B02844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B02844" w:rsidP="009A21D7">
      <w:pPr>
        <w:pStyle w:val="Tekstpodstawowywcity"/>
        <w:spacing w:line="360" w:lineRule="auto"/>
        <w:ind w:firstLine="0"/>
      </w:pPr>
      <w:r w:rsidRPr="00B02844">
        <w:rPr>
          <w:b/>
        </w:rPr>
        <w:t>Zorganizowanie i zarządzanie Strefami Płatnego Parkowania.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lastRenderedPageBreak/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6734F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6734F8">
        <w:rPr>
          <w:szCs w:val="22"/>
        </w:rPr>
        <w:t>;</w:t>
      </w:r>
    </w:p>
    <w:p w:rsidR="006734F8" w:rsidRDefault="006734F8" w:rsidP="006734F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734F8" w:rsidRDefault="00611989" w:rsidP="006734F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</w:t>
      </w:r>
      <w:r w:rsidR="006734F8">
        <w:t>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</w:t>
      </w:r>
      <w:r>
        <w:t xml:space="preserve">spolitej Polskiej – przez okres </w:t>
      </w:r>
      <w:r w:rsidR="006734F8">
        <w:t>1 roku od dnia uprawomocnienia się wyroku.</w:t>
      </w:r>
    </w:p>
    <w:p w:rsidR="006734F8" w:rsidRPr="00415097" w:rsidRDefault="006734F8" w:rsidP="006734F8">
      <w:pPr>
        <w:pStyle w:val="Tekstpodstawowywcity"/>
        <w:ind w:left="357"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>w dokonywaniu tych czynności, chyba że udział tych wykonawców w postępowaniu nie utrudni uczciwej konkurencji; przepisu nie stosuje się do wykonawców, którym udziela 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757" w:rsidRDefault="002C4757">
      <w:r>
        <w:separator/>
      </w:r>
    </w:p>
  </w:endnote>
  <w:endnote w:type="continuationSeparator" w:id="0">
    <w:p w:rsidR="002C4757" w:rsidRDefault="002C4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1576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C709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FC7096">
      <w:rPr>
        <w:rStyle w:val="Numerstrony"/>
        <w:rFonts w:ascii="Arial" w:hAnsi="Arial"/>
        <w:noProof/>
        <w:sz w:val="18"/>
        <w:szCs w:val="18"/>
      </w:rPr>
      <w:t>1</w:t>
    </w:r>
    <w:r w:rsidR="001576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FC7096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844" w:rsidRDefault="00B0284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757" w:rsidRDefault="002C4757">
      <w:r>
        <w:separator/>
      </w:r>
    </w:p>
  </w:footnote>
  <w:footnote w:type="continuationSeparator" w:id="0">
    <w:p w:rsidR="002C4757" w:rsidRDefault="002C47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844" w:rsidRDefault="00B028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844" w:rsidRDefault="00B0284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844" w:rsidRDefault="00B0284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5D7"/>
    <w:rsid w:val="00111985"/>
    <w:rsid w:val="001415D7"/>
    <w:rsid w:val="00157666"/>
    <w:rsid w:val="001614BA"/>
    <w:rsid w:val="002B1E07"/>
    <w:rsid w:val="002C2DE7"/>
    <w:rsid w:val="002C4757"/>
    <w:rsid w:val="002D3BDF"/>
    <w:rsid w:val="003024A8"/>
    <w:rsid w:val="00336EEB"/>
    <w:rsid w:val="003F6927"/>
    <w:rsid w:val="00415097"/>
    <w:rsid w:val="00422381"/>
    <w:rsid w:val="00452A9D"/>
    <w:rsid w:val="00460820"/>
    <w:rsid w:val="004704CB"/>
    <w:rsid w:val="004C55DE"/>
    <w:rsid w:val="004D5C77"/>
    <w:rsid w:val="00533E9F"/>
    <w:rsid w:val="00556AE5"/>
    <w:rsid w:val="0056132E"/>
    <w:rsid w:val="005A5013"/>
    <w:rsid w:val="005C3627"/>
    <w:rsid w:val="00611989"/>
    <w:rsid w:val="00664D2F"/>
    <w:rsid w:val="006734F8"/>
    <w:rsid w:val="006B51E7"/>
    <w:rsid w:val="00736B31"/>
    <w:rsid w:val="00747C6F"/>
    <w:rsid w:val="007B6FCD"/>
    <w:rsid w:val="008460DE"/>
    <w:rsid w:val="00882E9F"/>
    <w:rsid w:val="008A3634"/>
    <w:rsid w:val="008D4CAF"/>
    <w:rsid w:val="008E370F"/>
    <w:rsid w:val="009A21D7"/>
    <w:rsid w:val="00A24942"/>
    <w:rsid w:val="00A46EFE"/>
    <w:rsid w:val="00A807A7"/>
    <w:rsid w:val="00AB7377"/>
    <w:rsid w:val="00B02844"/>
    <w:rsid w:val="00B26102"/>
    <w:rsid w:val="00B9079F"/>
    <w:rsid w:val="00BE6092"/>
    <w:rsid w:val="00CB0FD2"/>
    <w:rsid w:val="00CB2565"/>
    <w:rsid w:val="00CB6204"/>
    <w:rsid w:val="00CC527A"/>
    <w:rsid w:val="00DD482A"/>
    <w:rsid w:val="00DE0405"/>
    <w:rsid w:val="00DE252B"/>
    <w:rsid w:val="00EB5766"/>
    <w:rsid w:val="00EC667E"/>
    <w:rsid w:val="00F46593"/>
    <w:rsid w:val="00F568D6"/>
    <w:rsid w:val="00FC7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951</Words>
  <Characters>5708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2012-11-30T11:41:00Z</dcterms:created>
  <dcterms:modified xsi:type="dcterms:W3CDTF">2012-11-30T11:41:00Z</dcterms:modified>
</cp:coreProperties>
</file>