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52ABA" w:rsidRPr="00652ABA">
        <w:rPr>
          <w:b/>
          <w:i w:val="0"/>
        </w:rPr>
        <w:t>2</w:t>
      </w:r>
    </w:p>
    <w:p w:rsidR="00CB6204" w:rsidRDefault="004F0C5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52ABA" w:rsidRPr="00652AB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52ABA" w:rsidP="009A21D7">
      <w:pPr>
        <w:pStyle w:val="Tekstpodstawowywcity"/>
        <w:spacing w:line="360" w:lineRule="auto"/>
        <w:ind w:firstLine="0"/>
      </w:pPr>
      <w:r w:rsidRPr="00652ABA">
        <w:rPr>
          <w:b/>
        </w:rPr>
        <w:t>Sprzątanie i utrzymanie czystości w budynku Urzędu Miejskiego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A3D" w:rsidRDefault="00543A3D">
      <w:r>
        <w:separator/>
      </w:r>
    </w:p>
  </w:endnote>
  <w:endnote w:type="continuationSeparator" w:id="0">
    <w:p w:rsidR="00543A3D" w:rsidRDefault="0054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0C5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F0C5E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F0C5E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BA" w:rsidRDefault="00652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A3D" w:rsidRDefault="00543A3D">
      <w:r>
        <w:separator/>
      </w:r>
    </w:p>
  </w:footnote>
  <w:footnote w:type="continuationSeparator" w:id="0">
    <w:p w:rsidR="00543A3D" w:rsidRDefault="00543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BA" w:rsidRDefault="00652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BA" w:rsidRDefault="00652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BA" w:rsidRDefault="00652A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623"/>
    <w:rsid w:val="00111985"/>
    <w:rsid w:val="00157666"/>
    <w:rsid w:val="001614BA"/>
    <w:rsid w:val="001A6772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4F0C5E"/>
    <w:rsid w:val="00533E9F"/>
    <w:rsid w:val="00543A3D"/>
    <w:rsid w:val="00554623"/>
    <w:rsid w:val="00556AE5"/>
    <w:rsid w:val="0056132E"/>
    <w:rsid w:val="005A5013"/>
    <w:rsid w:val="005C3627"/>
    <w:rsid w:val="00611989"/>
    <w:rsid w:val="00652ABA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2012-11-29T08:52:00Z</dcterms:created>
  <dcterms:modified xsi:type="dcterms:W3CDTF">2012-11-29T08:52:00Z</dcterms:modified>
</cp:coreProperties>
</file>