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94A50" w:rsidRPr="00D94A50">
        <w:rPr>
          <w:b/>
          <w:i w:val="0"/>
        </w:rPr>
        <w:t>2</w:t>
      </w:r>
    </w:p>
    <w:p w:rsidR="00CB6204" w:rsidRDefault="00A61EC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94A50" w:rsidRPr="00D94A5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94A50" w:rsidP="009A21D7">
      <w:pPr>
        <w:pStyle w:val="Tekstpodstawowywcity"/>
        <w:spacing w:line="360" w:lineRule="auto"/>
        <w:ind w:firstLine="0"/>
      </w:pPr>
      <w:r w:rsidRPr="00D94A50">
        <w:rPr>
          <w:b/>
        </w:rPr>
        <w:t>Rozbudowa parkingu przy ul. 1 Maja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21B" w:rsidRDefault="00BF521B">
      <w:r>
        <w:separator/>
      </w:r>
    </w:p>
  </w:endnote>
  <w:endnote w:type="continuationSeparator" w:id="0">
    <w:p w:rsidR="00BF521B" w:rsidRDefault="00BF5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61EC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4A767D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4A767D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A50" w:rsidRDefault="00D94A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21B" w:rsidRDefault="00BF521B">
      <w:r>
        <w:separator/>
      </w:r>
    </w:p>
  </w:footnote>
  <w:footnote w:type="continuationSeparator" w:id="0">
    <w:p w:rsidR="00BF521B" w:rsidRDefault="00BF5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A50" w:rsidRDefault="00D94A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A50" w:rsidRDefault="00D94A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A50" w:rsidRDefault="00D94A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85C"/>
    <w:rsid w:val="00111985"/>
    <w:rsid w:val="00157666"/>
    <w:rsid w:val="001614BA"/>
    <w:rsid w:val="002B1E07"/>
    <w:rsid w:val="002C2DE7"/>
    <w:rsid w:val="002D3BDF"/>
    <w:rsid w:val="002D5FF1"/>
    <w:rsid w:val="003024A8"/>
    <w:rsid w:val="00336EEB"/>
    <w:rsid w:val="003F6927"/>
    <w:rsid w:val="00415097"/>
    <w:rsid w:val="00422381"/>
    <w:rsid w:val="00452A9D"/>
    <w:rsid w:val="00460820"/>
    <w:rsid w:val="004704CB"/>
    <w:rsid w:val="004A767D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61ECF"/>
    <w:rsid w:val="00A807A7"/>
    <w:rsid w:val="00AB7377"/>
    <w:rsid w:val="00B26102"/>
    <w:rsid w:val="00B9079F"/>
    <w:rsid w:val="00BE6092"/>
    <w:rsid w:val="00BF521B"/>
    <w:rsid w:val="00C5385C"/>
    <w:rsid w:val="00CB0FD2"/>
    <w:rsid w:val="00CB2565"/>
    <w:rsid w:val="00CB6204"/>
    <w:rsid w:val="00CC527A"/>
    <w:rsid w:val="00D94A50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2012-11-06T08:54:00Z</dcterms:created>
  <dcterms:modified xsi:type="dcterms:W3CDTF">2012-11-06T08:54:00Z</dcterms:modified>
</cp:coreProperties>
</file>