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6237C" w:rsidRPr="0026237C">
        <w:rPr>
          <w:b/>
          <w:i w:val="0"/>
        </w:rPr>
        <w:t>1</w:t>
      </w:r>
    </w:p>
    <w:p w:rsidR="006F646A" w:rsidRDefault="00D802D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6237C" w:rsidRPr="0026237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6237C" w:rsidRPr="0026237C">
        <w:rPr>
          <w:b/>
        </w:rPr>
        <w:t>Budowa oświetlenia  ścieżki pieszorowerowej do Nochowa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ACF" w:rsidRDefault="00326ACF">
      <w:r>
        <w:separator/>
      </w:r>
    </w:p>
  </w:endnote>
  <w:endnote w:type="continuationSeparator" w:id="0">
    <w:p w:rsidR="00326ACF" w:rsidRDefault="00326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802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5E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5E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7C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ACF" w:rsidRDefault="00326ACF">
      <w:r>
        <w:separator/>
      </w:r>
    </w:p>
  </w:footnote>
  <w:footnote w:type="continuationSeparator" w:id="0">
    <w:p w:rsidR="00326ACF" w:rsidRDefault="00326A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7C" w:rsidRDefault="002623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7C" w:rsidRDefault="002623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7C" w:rsidRDefault="002623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CED"/>
    <w:rsid w:val="000A5EC4"/>
    <w:rsid w:val="00212828"/>
    <w:rsid w:val="0026237C"/>
    <w:rsid w:val="00271E63"/>
    <w:rsid w:val="00280712"/>
    <w:rsid w:val="002A7C88"/>
    <w:rsid w:val="00326ACF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75E3C"/>
    <w:rsid w:val="00B52793"/>
    <w:rsid w:val="00BF2504"/>
    <w:rsid w:val="00C17AA6"/>
    <w:rsid w:val="00CA3550"/>
    <w:rsid w:val="00CB3539"/>
    <w:rsid w:val="00CE7CED"/>
    <w:rsid w:val="00D23A0C"/>
    <w:rsid w:val="00D30B74"/>
    <w:rsid w:val="00D802D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134D1-A6A3-4BBB-947D-2417CAC6C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2012-09-20T08:16:00Z</dcterms:created>
  <dcterms:modified xsi:type="dcterms:W3CDTF">2012-09-20T08:16:00Z</dcterms:modified>
</cp:coreProperties>
</file>