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3663E" w:rsidRPr="0083663E">
        <w:rPr>
          <w:b/>
          <w:i w:val="0"/>
        </w:rPr>
        <w:t>1</w:t>
      </w:r>
    </w:p>
    <w:p w:rsidR="006F646A" w:rsidRDefault="002D7F6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3663E" w:rsidRPr="0083663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3663E" w:rsidRPr="0083663E">
        <w:rPr>
          <w:b/>
        </w:rPr>
        <w:t>Modernizacja ul. Kolejowej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6EF" w:rsidRDefault="004D66EF">
      <w:r>
        <w:separator/>
      </w:r>
    </w:p>
  </w:endnote>
  <w:endnote w:type="continuationSeparator" w:id="0">
    <w:p w:rsidR="004D66EF" w:rsidRDefault="004D6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D7F6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C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C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60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6EF" w:rsidRDefault="004D66EF">
      <w:r>
        <w:separator/>
      </w:r>
    </w:p>
  </w:footnote>
  <w:footnote w:type="continuationSeparator" w:id="0">
    <w:p w:rsidR="004D66EF" w:rsidRDefault="004D6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63E" w:rsidRDefault="008366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63E" w:rsidRDefault="008366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63E" w:rsidRDefault="008366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014"/>
    <w:rsid w:val="000A5EC4"/>
    <w:rsid w:val="00212828"/>
    <w:rsid w:val="00271E63"/>
    <w:rsid w:val="00280712"/>
    <w:rsid w:val="002A7C88"/>
    <w:rsid w:val="002D7F63"/>
    <w:rsid w:val="004B4F3F"/>
    <w:rsid w:val="004D3908"/>
    <w:rsid w:val="004D66EF"/>
    <w:rsid w:val="004E6014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3663E"/>
    <w:rsid w:val="00882B1D"/>
    <w:rsid w:val="008C6FD5"/>
    <w:rsid w:val="009A0497"/>
    <w:rsid w:val="009B1B93"/>
    <w:rsid w:val="00A146F3"/>
    <w:rsid w:val="00B52793"/>
    <w:rsid w:val="00BF2504"/>
    <w:rsid w:val="00C17AA6"/>
    <w:rsid w:val="00C96CB2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2012-08-14T09:43:00Z</dcterms:created>
  <dcterms:modified xsi:type="dcterms:W3CDTF">2012-08-14T09:43:00Z</dcterms:modified>
</cp:coreProperties>
</file>