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81A" w:rsidRPr="00B12CA6" w:rsidRDefault="00CD481A" w:rsidP="00505611">
      <w:pPr>
        <w:spacing w:after="0"/>
        <w:jc w:val="center"/>
        <w:rPr>
          <w:b/>
          <w:bCs/>
        </w:rPr>
      </w:pPr>
      <w:r w:rsidRPr="00B12CA6">
        <w:rPr>
          <w:b/>
          <w:bCs/>
        </w:rPr>
        <w:t>SPRAWOZDANIE</w:t>
      </w:r>
    </w:p>
    <w:p w:rsidR="00CD481A" w:rsidRDefault="00CD481A" w:rsidP="00505611">
      <w:pPr>
        <w:spacing w:after="0"/>
        <w:jc w:val="center"/>
        <w:rPr>
          <w:b/>
          <w:bCs/>
        </w:rPr>
      </w:pPr>
      <w:r w:rsidRPr="00B12CA6">
        <w:rPr>
          <w:b/>
          <w:bCs/>
        </w:rPr>
        <w:t xml:space="preserve">z działalności Komisji Wsi i Samorządu Rady Miejskiej w Śremie </w:t>
      </w:r>
    </w:p>
    <w:p w:rsidR="00CD481A" w:rsidRPr="00B12CA6" w:rsidRDefault="00CD481A" w:rsidP="00505611">
      <w:pPr>
        <w:spacing w:after="0"/>
        <w:jc w:val="center"/>
        <w:rPr>
          <w:b/>
          <w:bCs/>
        </w:rPr>
      </w:pPr>
      <w:r w:rsidRPr="00B12CA6">
        <w:rPr>
          <w:b/>
          <w:bCs/>
        </w:rPr>
        <w:t>za 20</w:t>
      </w:r>
      <w:r>
        <w:rPr>
          <w:b/>
          <w:bCs/>
        </w:rPr>
        <w:t>10</w:t>
      </w:r>
      <w:r w:rsidRPr="00B12CA6">
        <w:rPr>
          <w:b/>
          <w:bCs/>
        </w:rPr>
        <w:t xml:space="preserve"> rok</w:t>
      </w:r>
    </w:p>
    <w:p w:rsidR="00CD481A" w:rsidRPr="00B12CA6" w:rsidRDefault="00CD481A" w:rsidP="00505611">
      <w:pPr>
        <w:spacing w:after="0"/>
      </w:pPr>
      <w:r w:rsidRPr="00B12CA6">
        <w:t>Komisja działała w składzie:</w:t>
      </w:r>
    </w:p>
    <w:p w:rsidR="00CD481A" w:rsidRDefault="00CD481A" w:rsidP="00505611">
      <w:pPr>
        <w:spacing w:after="0"/>
        <w:ind w:left="708"/>
      </w:pPr>
      <w:smartTag w:uri="urn:schemas-microsoft-com:office:smarttags" w:element="PersonName">
        <w:smartTagPr>
          <w:attr w:name="ProductID" w:val="Mieczysław Waligóra"/>
        </w:smartTagPr>
        <w:r w:rsidRPr="00B12CA6">
          <w:t>Mieczysław Waligóra</w:t>
        </w:r>
      </w:smartTag>
      <w:r w:rsidRPr="00B12CA6">
        <w:t xml:space="preserve">  – </w:t>
      </w:r>
      <w:r>
        <w:t>P</w:t>
      </w:r>
      <w:r w:rsidRPr="00B12CA6">
        <w:t>rzewodniczący</w:t>
      </w:r>
      <w:r w:rsidRPr="00B12CA6">
        <w:br/>
      </w:r>
      <w:smartTag w:uri="urn:schemas-microsoft-com:office:smarttags" w:element="PersonName">
        <w:smartTagPr>
          <w:attr w:name="ProductID" w:val="Arkadiusz Jankowiak"/>
        </w:smartTagPr>
        <w:r w:rsidRPr="00B12CA6">
          <w:t>Arkadiusz Jankowiak</w:t>
        </w:r>
      </w:smartTag>
      <w:r w:rsidRPr="00B12CA6">
        <w:t xml:space="preserve">   – z-ca </w:t>
      </w:r>
      <w:r>
        <w:t>P</w:t>
      </w:r>
      <w:r w:rsidRPr="00B12CA6">
        <w:t>rzewodniczącego</w:t>
      </w:r>
      <w:r w:rsidRPr="00B12CA6">
        <w:br/>
      </w:r>
      <w:smartTag w:uri="urn:schemas-microsoft-com:office:smarttags" w:element="PersonName">
        <w:smartTagPr>
          <w:attr w:name="ProductID" w:val="Marek Basaj"/>
        </w:smartTagPr>
        <w:r w:rsidRPr="00B12CA6">
          <w:t>Marek Basaj</w:t>
        </w:r>
      </w:smartTag>
      <w:r w:rsidRPr="00B12CA6">
        <w:t xml:space="preserve">                 – członek </w:t>
      </w:r>
      <w:r w:rsidRPr="00B12CA6">
        <w:br/>
      </w:r>
      <w:smartTag w:uri="urn:schemas-microsoft-com:office:smarttags" w:element="PersonName">
        <w:smartTagPr>
          <w:attr w:name="ProductID" w:val="Zygmunt Ciołek"/>
        </w:smartTagPr>
        <w:r w:rsidRPr="00B12CA6">
          <w:t>Zygmunt Ciołek</w:t>
        </w:r>
      </w:smartTag>
      <w:r w:rsidRPr="00B12CA6">
        <w:t xml:space="preserve">           – członek </w:t>
      </w:r>
      <w:r w:rsidRPr="00B12CA6">
        <w:br/>
      </w:r>
      <w:smartTag w:uri="urn:schemas-microsoft-com:office:smarttags" w:element="PersonName">
        <w:smartTagPr>
          <w:attr w:name="ProductID" w:val="Marek Dłużak"/>
        </w:smartTagPr>
        <w:r w:rsidRPr="00B12CA6">
          <w:t>Marek Dłużak</w:t>
        </w:r>
      </w:smartTag>
      <w:r w:rsidRPr="00B12CA6">
        <w:t xml:space="preserve">              – członek</w:t>
      </w:r>
      <w:r w:rsidRPr="00B12CA6">
        <w:br/>
      </w:r>
      <w:smartTag w:uri="urn:schemas-microsoft-com:office:smarttags" w:element="PersonName">
        <w:r w:rsidRPr="00B12CA6">
          <w:t>Roman Hojak</w:t>
        </w:r>
      </w:smartTag>
      <w:r w:rsidRPr="00B12CA6">
        <w:t xml:space="preserve">               – członek </w:t>
      </w:r>
      <w:r w:rsidRPr="00B12CA6">
        <w:br/>
      </w:r>
      <w:smartTag w:uri="urn:schemas-microsoft-com:office:smarttags" w:element="PersonName">
        <w:smartTagPr>
          <w:attr w:name="ProductID" w:val="Edward Szczepański"/>
        </w:smartTagPr>
        <w:r w:rsidRPr="00B12CA6">
          <w:t>Edward Szczepański</w:t>
        </w:r>
      </w:smartTag>
      <w:r w:rsidRPr="00B12CA6">
        <w:t xml:space="preserve">    – członek</w:t>
      </w:r>
      <w:r w:rsidRPr="00B12CA6">
        <w:br/>
      </w:r>
    </w:p>
    <w:p w:rsidR="00CD481A" w:rsidRPr="00B12CA6" w:rsidRDefault="00CD481A" w:rsidP="00505611">
      <w:pPr>
        <w:spacing w:after="0"/>
      </w:pPr>
      <w:r w:rsidRPr="00B12CA6">
        <w:t>W pracach Komisji uczestniczyli również:</w:t>
      </w:r>
    </w:p>
    <w:p w:rsidR="00CD481A" w:rsidRDefault="00CD481A" w:rsidP="00505611">
      <w:pPr>
        <w:spacing w:after="0"/>
        <w:ind w:left="708"/>
      </w:pPr>
      <w:r w:rsidRPr="00B12CA6">
        <w:t xml:space="preserve">- Wiceprzewodniczący Rady Miejskiej </w:t>
      </w:r>
      <w:r>
        <w:t>w Śremie,</w:t>
      </w:r>
      <w:r w:rsidRPr="00B12CA6">
        <w:br/>
        <w:t>- Burmistrz Śremu</w:t>
      </w:r>
      <w:r>
        <w:t>,</w:t>
      </w:r>
      <w:r w:rsidRPr="00B12CA6">
        <w:br/>
        <w:t>- zainteresowani porządkiem obrad pracownicy Urzędu Miejskiego</w:t>
      </w:r>
      <w:r>
        <w:t>,</w:t>
      </w:r>
      <w:r w:rsidRPr="00B12CA6">
        <w:br/>
        <w:t>- stali goście Komisji:</w:t>
      </w:r>
      <w:r w:rsidRPr="00B12CA6">
        <w:br/>
        <w:t xml:space="preserve">        - przedstawiciel Wlkp. Izby Rolnej p. Mieloch Tadeusz</w:t>
      </w:r>
      <w:r w:rsidRPr="00B12CA6">
        <w:br/>
        <w:t xml:space="preserve">        - Kierownik Biura Powiatowego ARiMR p. Taczak Grzegorz</w:t>
      </w:r>
      <w:r w:rsidRPr="00B12CA6">
        <w:br/>
        <w:t xml:space="preserve">        - Prezes Koła Gminnego Stowarzyszenia Sołtysów Wlkp</w:t>
      </w:r>
      <w:r>
        <w:t xml:space="preserve">. </w:t>
      </w:r>
    </w:p>
    <w:p w:rsidR="00CD481A" w:rsidRDefault="00CD481A" w:rsidP="00505611">
      <w:pPr>
        <w:spacing w:after="0"/>
        <w:ind w:left="708"/>
      </w:pPr>
      <w:r>
        <w:t xml:space="preserve">                                                                                      - Sławiński Andrzej,</w:t>
      </w:r>
    </w:p>
    <w:p w:rsidR="00CD481A" w:rsidRDefault="00CD481A" w:rsidP="00970E49">
      <w:pPr>
        <w:spacing w:after="0"/>
      </w:pPr>
      <w:r>
        <w:tab/>
        <w:t xml:space="preserve">       - Gminny Komendant OSP w Śremie p.Grzegorz Niwiński</w:t>
      </w:r>
    </w:p>
    <w:p w:rsidR="00CD481A" w:rsidRDefault="00CD481A" w:rsidP="00970E49">
      <w:pPr>
        <w:spacing w:after="0"/>
      </w:pPr>
    </w:p>
    <w:p w:rsidR="00CD481A" w:rsidRDefault="00CD481A" w:rsidP="00505611">
      <w:pPr>
        <w:spacing w:after="0"/>
        <w:jc w:val="both"/>
      </w:pPr>
      <w:r>
        <w:t xml:space="preserve">oraz sołtysi i członkowie Rad sołeckich wsi : Dąbrowa, Kaleje, Luciny, Grodzewo, Mechlin, Kawcze, Zbrudzewo, Orkowo, Niesłabin, Krzyżanowo, Gaj, Błociszewo-Barbarki, Szymanowo, Marianowo, Góra. </w:t>
      </w:r>
    </w:p>
    <w:p w:rsidR="00CD481A" w:rsidRDefault="00CD481A" w:rsidP="00505611">
      <w:pPr>
        <w:spacing w:after="0"/>
        <w:ind w:firstLine="708"/>
        <w:jc w:val="both"/>
      </w:pPr>
      <w:r>
        <w:t>Sołtysi i członkowie Rad Sołeckich na posiedzeniach Komisji przedstawiali radnym swoje sprawy i problemy, które czekają na rozwiązanie.</w:t>
      </w:r>
    </w:p>
    <w:p w:rsidR="00CD481A" w:rsidRDefault="00CD481A" w:rsidP="00505611">
      <w:pPr>
        <w:spacing w:after="0"/>
        <w:jc w:val="both"/>
      </w:pPr>
      <w:r>
        <w:tab/>
      </w:r>
      <w:r w:rsidRPr="00B12CA6">
        <w:t xml:space="preserve">W okresie sprawozdawczym Komisja odbyła </w:t>
      </w:r>
      <w:r>
        <w:t xml:space="preserve">8 posiedzeń, na których </w:t>
      </w:r>
      <w:r w:rsidRPr="00B12CA6">
        <w:t>przeanalizowała i zaopiniowała 2</w:t>
      </w:r>
      <w:r>
        <w:t xml:space="preserve">6 </w:t>
      </w:r>
      <w:r w:rsidRPr="00B12CA6">
        <w:t>projektów uchwał Rady Miejskiej w Śremie oraz omówiła problemy przewidziane do realizacji planem pracy Komisji na 20</w:t>
      </w:r>
      <w:r>
        <w:t>10</w:t>
      </w:r>
      <w:r w:rsidRPr="00B12CA6">
        <w:t xml:space="preserve"> r</w:t>
      </w:r>
      <w:r>
        <w:t>ok tj. zapoznała się ze sprawozdaniem z działalności Straży Miejskiej i Rady Programu "Bezpieczne Miasto" za 2009 rok, wysłuchała informacji dotyczącej ochrony środowiska naturalnego poprzez prawidłowo realizowaną gospodarkę odpadami trwałymi i ciekłymi na terenie gminy - stan obecny i perspektywy, zapoznała się z informacją dotyczącą bieżącej działalności Agencji Restrukturyzacji i Modernizacji Rolnictwa.</w:t>
      </w:r>
    </w:p>
    <w:p w:rsidR="00CD481A" w:rsidRPr="00B12CA6" w:rsidRDefault="00CD481A" w:rsidP="00505611">
      <w:pPr>
        <w:spacing w:after="0"/>
        <w:ind w:firstLine="708"/>
        <w:jc w:val="both"/>
        <w:rPr>
          <w:i/>
          <w:iCs/>
        </w:rPr>
      </w:pPr>
      <w:r w:rsidRPr="00B12CA6">
        <w:t>Ponadto w oparciu o bieżącą informa</w:t>
      </w:r>
      <w:r>
        <w:t>cję z działalności burmistrza w </w:t>
      </w:r>
      <w:r w:rsidRPr="00B12CA6">
        <w:t>zakresie działania Komisji omówionych zostało wiele problemów i zagadnień dotyczących terenów wiejskich i bezpieczeństwa publicznego gminy.</w:t>
      </w:r>
      <w:r w:rsidRPr="00B12CA6">
        <w:br/>
      </w:r>
      <w:r w:rsidRPr="00B12CA6">
        <w:tab/>
      </w:r>
      <w:r w:rsidRPr="00B12CA6">
        <w:tab/>
      </w:r>
      <w:r w:rsidRPr="00B12CA6">
        <w:tab/>
      </w:r>
      <w:r w:rsidRPr="00B12CA6">
        <w:tab/>
      </w:r>
      <w:r w:rsidRPr="00B12CA6">
        <w:tab/>
      </w:r>
    </w:p>
    <w:p w:rsidR="00CD481A" w:rsidRPr="00505611" w:rsidRDefault="00CD481A" w:rsidP="00505611">
      <w:pPr>
        <w:tabs>
          <w:tab w:val="left" w:pos="2835"/>
        </w:tabs>
        <w:spacing w:after="0"/>
        <w:rPr>
          <w:i/>
          <w:iCs/>
          <w:sz w:val="22"/>
          <w:szCs w:val="22"/>
        </w:rPr>
      </w:pPr>
      <w:r w:rsidRPr="00B12CA6">
        <w:rPr>
          <w:i/>
          <w:iCs/>
        </w:rPr>
        <w:tab/>
      </w:r>
      <w:r w:rsidRPr="00B12CA6">
        <w:rPr>
          <w:i/>
          <w:iCs/>
        </w:rPr>
        <w:tab/>
      </w:r>
      <w:r w:rsidRPr="00B12CA6">
        <w:rPr>
          <w:i/>
          <w:iCs/>
        </w:rPr>
        <w:tab/>
      </w:r>
      <w:r w:rsidRPr="00B12CA6">
        <w:rPr>
          <w:i/>
          <w:iCs/>
        </w:rPr>
        <w:tab/>
      </w:r>
      <w:r w:rsidRPr="00B12CA6">
        <w:rPr>
          <w:i/>
          <w:iCs/>
        </w:rPr>
        <w:tab/>
      </w:r>
      <w:r>
        <w:rPr>
          <w:i/>
          <w:iCs/>
        </w:rPr>
        <w:t xml:space="preserve"> </w:t>
      </w:r>
      <w:r w:rsidRPr="00505611">
        <w:rPr>
          <w:i/>
          <w:iCs/>
          <w:sz w:val="22"/>
          <w:szCs w:val="22"/>
        </w:rPr>
        <w:t>PRZEWODNICZĄCY</w:t>
      </w:r>
    </w:p>
    <w:p w:rsidR="00CD481A" w:rsidRPr="00505611" w:rsidRDefault="00CD481A" w:rsidP="00505611">
      <w:pPr>
        <w:tabs>
          <w:tab w:val="left" w:pos="2835"/>
        </w:tabs>
        <w:spacing w:after="0"/>
        <w:rPr>
          <w:i/>
          <w:iCs/>
          <w:sz w:val="22"/>
          <w:szCs w:val="22"/>
        </w:rPr>
      </w:pPr>
      <w:r w:rsidRPr="00505611">
        <w:rPr>
          <w:i/>
          <w:iCs/>
          <w:sz w:val="22"/>
          <w:szCs w:val="22"/>
        </w:rPr>
        <w:tab/>
      </w:r>
      <w:r w:rsidRPr="00505611">
        <w:rPr>
          <w:i/>
          <w:iCs/>
          <w:sz w:val="22"/>
          <w:szCs w:val="22"/>
        </w:rPr>
        <w:tab/>
      </w:r>
      <w:r w:rsidRPr="00505611">
        <w:rPr>
          <w:i/>
          <w:iCs/>
          <w:sz w:val="22"/>
          <w:szCs w:val="22"/>
        </w:rPr>
        <w:tab/>
      </w:r>
      <w:r w:rsidRPr="00505611">
        <w:rPr>
          <w:i/>
          <w:iCs/>
          <w:sz w:val="22"/>
          <w:szCs w:val="22"/>
        </w:rPr>
        <w:tab/>
        <w:t xml:space="preserve">     KOMISJI WSI I  SAMORZĄDU</w:t>
      </w:r>
    </w:p>
    <w:p w:rsidR="00CD481A" w:rsidRPr="00505611" w:rsidRDefault="00CD481A" w:rsidP="00505611">
      <w:pPr>
        <w:tabs>
          <w:tab w:val="left" w:pos="2835"/>
        </w:tabs>
        <w:spacing w:after="0"/>
        <w:rPr>
          <w:b/>
          <w:bCs/>
          <w:sz w:val="22"/>
          <w:szCs w:val="22"/>
        </w:rPr>
      </w:pPr>
      <w:r w:rsidRPr="00505611">
        <w:rPr>
          <w:i/>
          <w:iCs/>
          <w:sz w:val="22"/>
          <w:szCs w:val="22"/>
        </w:rPr>
        <w:tab/>
      </w:r>
      <w:r w:rsidRPr="00505611">
        <w:rPr>
          <w:i/>
          <w:iCs/>
          <w:sz w:val="22"/>
          <w:szCs w:val="22"/>
        </w:rPr>
        <w:tab/>
      </w:r>
      <w:r w:rsidRPr="00505611">
        <w:rPr>
          <w:i/>
          <w:iCs/>
          <w:sz w:val="22"/>
          <w:szCs w:val="22"/>
        </w:rPr>
        <w:tab/>
      </w:r>
      <w:r w:rsidRPr="00505611">
        <w:rPr>
          <w:i/>
          <w:iCs/>
          <w:sz w:val="22"/>
          <w:szCs w:val="22"/>
        </w:rPr>
        <w:tab/>
      </w:r>
      <w:r w:rsidRPr="00505611">
        <w:rPr>
          <w:i/>
          <w:iCs/>
          <w:sz w:val="22"/>
          <w:szCs w:val="22"/>
        </w:rPr>
        <w:tab/>
        <w:t xml:space="preserve">    </w:t>
      </w:r>
      <w:smartTag w:uri="urn:schemas-microsoft-com:office:smarttags" w:element="PersonName">
        <w:smartTagPr>
          <w:attr w:name="ProductID" w:val="Mieczysław Waligóra"/>
        </w:smartTagPr>
        <w:r w:rsidRPr="00505611">
          <w:rPr>
            <w:b/>
            <w:bCs/>
            <w:i/>
            <w:iCs/>
            <w:sz w:val="22"/>
            <w:szCs w:val="22"/>
          </w:rPr>
          <w:t>Mieczysław Waligóra</w:t>
        </w:r>
      </w:smartTag>
    </w:p>
    <w:sectPr w:rsidR="00CD481A" w:rsidRPr="00505611" w:rsidSect="00B02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D6DB8"/>
    <w:multiLevelType w:val="hybridMultilevel"/>
    <w:tmpl w:val="5D96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A2D5844"/>
    <w:multiLevelType w:val="hybridMultilevel"/>
    <w:tmpl w:val="639A9E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3A0F"/>
    <w:rsid w:val="00077C40"/>
    <w:rsid w:val="0010744E"/>
    <w:rsid w:val="00133A0F"/>
    <w:rsid w:val="00182270"/>
    <w:rsid w:val="001B3F91"/>
    <w:rsid w:val="002D33AD"/>
    <w:rsid w:val="003A19F8"/>
    <w:rsid w:val="004A134B"/>
    <w:rsid w:val="00505611"/>
    <w:rsid w:val="006815AE"/>
    <w:rsid w:val="006A66C9"/>
    <w:rsid w:val="006F1AB4"/>
    <w:rsid w:val="00755498"/>
    <w:rsid w:val="007B36F6"/>
    <w:rsid w:val="00827ACC"/>
    <w:rsid w:val="00832235"/>
    <w:rsid w:val="008B4056"/>
    <w:rsid w:val="00945241"/>
    <w:rsid w:val="00970E49"/>
    <w:rsid w:val="00977ABE"/>
    <w:rsid w:val="00977BEC"/>
    <w:rsid w:val="009E4CEB"/>
    <w:rsid w:val="00AC1890"/>
    <w:rsid w:val="00AD5EB1"/>
    <w:rsid w:val="00B02E54"/>
    <w:rsid w:val="00B12CA6"/>
    <w:rsid w:val="00C55696"/>
    <w:rsid w:val="00C70243"/>
    <w:rsid w:val="00C924D1"/>
    <w:rsid w:val="00CD481A"/>
    <w:rsid w:val="00D53EAC"/>
    <w:rsid w:val="00D70992"/>
    <w:rsid w:val="00DE4C03"/>
    <w:rsid w:val="00DF5DEA"/>
    <w:rsid w:val="00E00E55"/>
    <w:rsid w:val="00E7318F"/>
    <w:rsid w:val="00E86FE3"/>
    <w:rsid w:val="00F06F89"/>
    <w:rsid w:val="00F07A09"/>
    <w:rsid w:val="00F620B2"/>
    <w:rsid w:val="00FD3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E54"/>
    <w:pPr>
      <w:spacing w:after="200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D5EB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99"/>
    <w:rsid w:val="00AD5EB1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99"/>
    <w:rsid w:val="00AD5EB1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ListParagraph">
    <w:name w:val="List Paragraph"/>
    <w:basedOn w:val="Normal"/>
    <w:uiPriority w:val="99"/>
    <w:qFormat/>
    <w:rsid w:val="00AD5EB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Pages>1</Pages>
  <Words>312</Words>
  <Characters>1877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</dc:title>
  <dc:subject/>
  <dc:creator>user</dc:creator>
  <cp:keywords/>
  <dc:description/>
  <cp:lastModifiedBy>Zofia Kłak</cp:lastModifiedBy>
  <cp:revision>10</cp:revision>
  <cp:lastPrinted>2010-01-18T05:43:00Z</cp:lastPrinted>
  <dcterms:created xsi:type="dcterms:W3CDTF">2010-01-18T05:48:00Z</dcterms:created>
  <dcterms:modified xsi:type="dcterms:W3CDTF">2010-11-05T06:24:00Z</dcterms:modified>
</cp:coreProperties>
</file>